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1260" w:tblpY="621"/>
        <w:tblOverlap w:val="never"/>
        <w:tblW w:w="9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914"/>
        <w:gridCol w:w="1390"/>
        <w:gridCol w:w="931"/>
        <w:gridCol w:w="899"/>
        <w:gridCol w:w="1244"/>
        <w:gridCol w:w="1697"/>
        <w:gridCol w:w="1508"/>
      </w:tblGrid>
      <w:tr w14:paraId="279ED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0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</w:t>
            </w:r>
          </w:p>
          <w:p w14:paraId="139B0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鄂托克前旗农牧和水利局2026年</w:t>
            </w:r>
          </w:p>
          <w:p w14:paraId="1AB3C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特聘农技员申报表</w:t>
            </w:r>
          </w:p>
        </w:tc>
      </w:tr>
      <w:tr w14:paraId="581D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B9E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个人基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本信息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33A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512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B6AB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C6A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B012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出生日期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5AF2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98F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一寸照片</w:t>
            </w:r>
          </w:p>
        </w:tc>
      </w:tr>
      <w:tr w14:paraId="101C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0F572"/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1A20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4AE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A67E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88D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5810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所学专业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AD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441E6"/>
        </w:tc>
      </w:tr>
      <w:tr w14:paraId="21A3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14A13"/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8D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</w:t>
            </w:r>
          </w:p>
          <w:p w14:paraId="52989A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院校</w:t>
            </w:r>
          </w:p>
        </w:tc>
        <w:tc>
          <w:tcPr>
            <w:tcW w:w="3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E43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E9B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7C6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5CD57"/>
        </w:tc>
      </w:tr>
      <w:tr w14:paraId="27AB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6FC24"/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DCDE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</w:t>
            </w:r>
          </w:p>
          <w:p w14:paraId="18509F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F01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8445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通讯地址</w:t>
            </w:r>
          </w:p>
        </w:tc>
        <w:tc>
          <w:tcPr>
            <w:tcW w:w="4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3F2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B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5C83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个人简介</w:t>
            </w:r>
          </w:p>
          <w:p w14:paraId="013EBE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6856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66BF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C330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获得奖励</w:t>
            </w:r>
          </w:p>
        </w:tc>
        <w:tc>
          <w:tcPr>
            <w:tcW w:w="85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0891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943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A99C"/>
        </w:tc>
        <w:tc>
          <w:tcPr>
            <w:tcW w:w="85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9370A"/>
        </w:tc>
      </w:tr>
      <w:tr w14:paraId="09EF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7079E"/>
        </w:tc>
        <w:tc>
          <w:tcPr>
            <w:tcW w:w="85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85BDD"/>
        </w:tc>
      </w:tr>
      <w:tr w14:paraId="4289E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4B33"/>
        </w:tc>
        <w:tc>
          <w:tcPr>
            <w:tcW w:w="85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C9848"/>
        </w:tc>
      </w:tr>
      <w:tr w14:paraId="4328E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6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95594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本人承诺：</w:t>
            </w:r>
          </w:p>
          <w:p w14:paraId="26437B94">
            <w:pPr>
              <w:widowControl/>
              <w:ind w:firstLine="480" w:firstLineChars="20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本人确认以上所填内容属实，如有虚假，自愿接受辞退处理，由此造成的一切后果均由本人承担。</w:t>
            </w:r>
          </w:p>
          <w:p w14:paraId="4783F7A5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4314F44B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35C65548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                 签名：</w:t>
            </w:r>
          </w:p>
          <w:p w14:paraId="486615EA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                      年   月   日</w:t>
            </w:r>
          </w:p>
        </w:tc>
      </w:tr>
      <w:tr w14:paraId="4F21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29291"/>
        </w:tc>
      </w:tr>
      <w:tr w14:paraId="22DE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54A64"/>
        </w:tc>
      </w:tr>
      <w:tr w14:paraId="49F5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97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EE93A"/>
        </w:tc>
      </w:tr>
      <w:tr w14:paraId="33AA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6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59B00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项目专家组意见：</w:t>
            </w:r>
          </w:p>
          <w:p w14:paraId="025BA3B5">
            <w:pPr>
              <w:widowControl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2828290</wp:posOffset>
                  </wp:positionH>
                  <wp:positionV relativeFrom="paragraph">
                    <wp:posOffset>232410</wp:posOffset>
                  </wp:positionV>
                  <wp:extent cx="180975" cy="161925"/>
                  <wp:effectExtent l="-9525" t="-9525" r="1905" b="5715"/>
                  <wp:wrapNone/>
                  <wp:docPr id="4" name="矩形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矩形_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4198620</wp:posOffset>
                  </wp:positionH>
                  <wp:positionV relativeFrom="paragraph">
                    <wp:posOffset>208915</wp:posOffset>
                  </wp:positionV>
                  <wp:extent cx="180975" cy="161925"/>
                  <wp:effectExtent l="-9525" t="-9525" r="1905" b="5715"/>
                  <wp:wrapNone/>
                  <wp:docPr id="5" name="矩形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矩形_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cap="flat" cmpd="sng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 通过              未通过</w:t>
            </w:r>
          </w:p>
        </w:tc>
      </w:tr>
      <w:tr w14:paraId="262E7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70AEF"/>
        </w:tc>
      </w:tr>
      <w:tr w14:paraId="6341C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76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F3AF0"/>
        </w:tc>
      </w:tr>
    </w:tbl>
    <w:p w14:paraId="693A4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TFjYzI3OGY5ZjRjYWQ2NDdmZmMxMWQ1Nzk0YmQ3NzAifQ=="/>
  </w:docVars>
  <w:rsids>
    <w:rsidRoot w:val="00000000"/>
    <w:rsid w:val="05393890"/>
    <w:rsid w:val="1D547061"/>
    <w:rsid w:val="348466A3"/>
    <w:rsid w:val="3B4312C4"/>
    <w:rsid w:val="5604114F"/>
    <w:rsid w:val="631B2E34"/>
    <w:rsid w:val="65677D8B"/>
    <w:rsid w:val="68ED3493"/>
    <w:rsid w:val="73ED07EB"/>
    <w:rsid w:val="7445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  <w:rPr>
      <w:szCs w:val="24"/>
    </w:rPr>
  </w:style>
  <w:style w:type="paragraph" w:styleId="6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szCs w:val="20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5"/>
    <w:qFormat/>
    <w:uiPriority w:val="0"/>
    <w:pPr>
      <w:ind w:firstLine="200" w:firstLineChars="200"/>
    </w:p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heading 1 Char"/>
    <w:basedOn w:val="12"/>
    <w:link w:val="2"/>
    <w:qFormat/>
    <w:uiPriority w:val="0"/>
    <w:rPr>
      <w:rFonts w:ascii="Calibri" w:hAnsi="Calibri" w:eastAsia="宋体" w:cs="黑体"/>
      <w:b/>
      <w:bCs/>
      <w:kern w:val="44"/>
      <w:sz w:val="44"/>
      <w:szCs w:val="44"/>
      <w:lang w:val="en-US" w:eastAsia="zh-CN" w:bidi="ar-SA"/>
    </w:rPr>
  </w:style>
  <w:style w:type="character" w:customStyle="1" w:styleId="16">
    <w:name w:val="heading 2 Char"/>
    <w:basedOn w:val="12"/>
    <w:link w:val="3"/>
    <w:qFormat/>
    <w:uiPriority w:val="0"/>
    <w:rPr>
      <w:rFonts w:ascii="Times New Roman" w:hAnsi="Calibri" w:eastAsia="黑体" w:cs="黑体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3 Char"/>
    <w:basedOn w:val="12"/>
    <w:link w:val="4"/>
    <w:qFormat/>
    <w:uiPriority w:val="0"/>
    <w:rPr>
      <w:rFonts w:ascii="Calibri" w:hAnsi="Calibri" w:eastAsia="宋体" w:cs="黑体"/>
      <w:b/>
      <w:bCs/>
      <w:kern w:val="2"/>
      <w:sz w:val="32"/>
      <w:szCs w:val="32"/>
      <w:lang w:val="en-US" w:eastAsia="zh-CN" w:bidi="ar-SA"/>
    </w:rPr>
  </w:style>
  <w:style w:type="character" w:customStyle="1" w:styleId="18">
    <w:name w:val="font31"/>
    <w:basedOn w:val="12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19">
    <w:name w:val="font11"/>
    <w:basedOn w:val="12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808099E1-A001-4778-AFC5-C71FF8D17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140</Words>
  <Characters>143</Characters>
  <Lines>0</Lines>
  <Paragraphs>2</Paragraphs>
  <TotalTime>5</TotalTime>
  <ScaleCrop>false</ScaleCrop>
  <LinksUpToDate>false</LinksUpToDate>
  <CharactersWithSpaces>320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2021-05-21T02:40:00Z</dcterms:created>
  <dc:creator>Administrator</dc:creator>
  <cp:lastModifiedBy>爺°獨愛мèヾ</cp:lastModifiedBy>
  <cp:lastPrinted>2026-08-10T08:48:11Z</cp:lastPrinted>
  <dcterms:modified xsi:type="dcterms:W3CDTF">2026-08-10T08:48:34Z</dcterms:modified>
  <dc:title>达拉特旗农牧局关于招募2023年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EF28EDA7BA774CCBAAE2CC2D0F7FC649_13</vt:lpwstr>
  </property>
  <property fmtid="{D5CDD505-2E9C-101B-9397-08002B2CF9AE}" pid="4" name="KSOTemplateDocerSaveRecord">
    <vt:lpwstr>eyJoZGlkIjoiMTk3NTljMzg3ZTk5NTJkOTRiZTg3ZWM1OWFlNmUwMzMiLCJ1c2VySWQiOiI5MTk2MDQ3ODUifQ==</vt:lpwstr>
  </property>
</Properties>
</file>